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B1A" w:rsidRDefault="00AF36BD">
      <w:pPr>
        <w:rPr>
          <w:color w:val="auto"/>
          <w:sz w:val="2"/>
          <w:szCs w:val="2"/>
          <w:lang w:eastAsia="ru-RU"/>
        </w:rPr>
        <w:sectPr w:rsidR="00A60B1A">
          <w:type w:val="continuous"/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5.45pt;margin-top:-38.15pt;width:390.05pt;height:557.8pt;z-index:-10;mso-wrap-distance-left:0;mso-wrap-distance-right:0;mso-position-horizontal-relative:margin" wrapcoords="-28 0 -28 21581 21600 21581 21600 0 -28 0" o:allowincell="f">
            <v:imagedata r:id="rId4" o:title=""/>
            <w10:wrap type="tight" anchorx="margin"/>
          </v:shape>
        </w:pict>
      </w:r>
    </w:p>
    <w:p w:rsidR="00A60B1A" w:rsidRDefault="004F4DEE" w:rsidP="004F4DEE">
      <w:pPr>
        <w:framePr w:w="6648" w:h="461" w:wrap="around" w:vAnchor="text" w:hAnchor="margin" w:x="993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</w:rPr>
        <w:lastRenderedPageBreak/>
        <w:pict>
          <v:shape id="_x0000_s1028" type="#_x0000_t75" style="position:absolute;left:0;text-align:left;margin-left:28.6pt;margin-top:111.3pt;width:388.05pt;height:554.25pt;z-index:3;mso-wrap-distance-left:0;mso-wrap-distance-right:0;mso-position-horizontal-relative:margin" o:allowincell="f">
            <v:imagedata r:id="rId5" o:title=""/>
            <w10:wrap type="square" anchorx="margin"/>
          </v:shape>
        </w:pict>
      </w:r>
      <w:r>
        <w:rPr>
          <w:color w:val="auto"/>
          <w:sz w:val="2"/>
          <w:szCs w:val="2"/>
          <w:lang w:eastAsia="ru-RU"/>
        </w:rPr>
        <w:pict>
          <v:shape id="_x0000_i1025" type="#_x0000_t75" style="width:10.3pt;height:5.15pt">
            <v:imagedata r:id="rId6" o:title=""/>
          </v:shape>
        </w:pict>
      </w:r>
    </w:p>
    <w:p w:rsidR="00A60B1A" w:rsidRDefault="004F4DEE">
      <w:pPr>
        <w:rPr>
          <w:color w:val="auto"/>
          <w:sz w:val="2"/>
          <w:szCs w:val="2"/>
          <w:lang w:eastAsia="ru-RU"/>
        </w:rPr>
        <w:sectPr w:rsidR="00A60B1A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27" type="#_x0000_t75" style="position:absolute;margin-left:-79.05pt;margin-top:-43pt;width:391.45pt;height:555.95pt;z-index:-9;mso-wrap-distance-left:0;mso-wrap-distance-right:0;mso-position-horizontal-relative:margin" wrapcoords="-28 0 -28 21581 21600 21581 21600 0 -28 0" o:allowincell="f">
            <v:imagedata r:id="rId7" o:title=""/>
            <w10:wrap type="tight" anchorx="margin"/>
          </v:shape>
        </w:pict>
      </w:r>
    </w:p>
    <w:p w:rsidR="00A60B1A" w:rsidRDefault="004F4DEE" w:rsidP="004F4DEE">
      <w:pPr>
        <w:framePr w:w="6533" w:h="459" w:wrap="notBeside" w:vAnchor="text" w:hAnchor="page" w:x="709" w:y="-1042"/>
        <w:ind w:left="142"/>
        <w:jc w:val="center"/>
        <w:rPr>
          <w:color w:val="auto"/>
          <w:sz w:val="2"/>
          <w:szCs w:val="2"/>
          <w:lang w:eastAsia="ru-RU"/>
        </w:rPr>
      </w:pPr>
      <w:r>
        <w:rPr>
          <w:noProof/>
        </w:rPr>
        <w:lastRenderedPageBreak/>
        <w:pict>
          <v:shape id="_x0000_s1030" type="#_x0000_t75" style="position:absolute;left:0;text-align:left;margin-left:23.95pt;margin-top:22.35pt;width:382.95pt;height:546.4pt;z-index:-6;mso-wrap-distance-left:0;mso-wrap-distance-right:0;mso-position-horizontal-relative:margin" wrapcoords="-28 0 -28 21581 21600 21581 21600 0 -28 0" o:allowincell="f">
            <v:imagedata r:id="rId8" o:title=""/>
            <w10:wrap type="tight" anchorx="margin"/>
          </v:shape>
        </w:pict>
      </w:r>
      <w:r>
        <w:rPr>
          <w:noProof/>
        </w:rPr>
        <w:pict>
          <v:shape id="_x0000_s1035" type="#_x0000_t75" style="position:absolute;left:0;text-align:left;margin-left:286.7pt;margin-top:76.45pt;width:9.75pt;height:3.55pt;z-index:-1">
            <v:imagedata r:id="rId9" o:title=""/>
          </v:shape>
        </w:pict>
      </w:r>
    </w:p>
    <w:p w:rsidR="00A60B1A" w:rsidRDefault="004F4DEE">
      <w:pPr>
        <w:rPr>
          <w:color w:val="auto"/>
          <w:sz w:val="2"/>
          <w:szCs w:val="2"/>
          <w:lang w:eastAsia="ru-RU"/>
        </w:rPr>
        <w:sectPr w:rsidR="00A60B1A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29" type="#_x0000_t75" style="position:absolute;margin-left:-70.1pt;margin-top:-39.45pt;width:387.1pt;height:551.35pt;z-index:-7;mso-wrap-distance-left:0;mso-wrap-distance-right:0;mso-position-horizontal-relative:margin" wrapcoords="-28 0 -28 21581 21600 21581 21600 0 -28 0" o:allowincell="f">
            <v:imagedata r:id="rId10" o:title=""/>
            <w10:wrap type="tight" anchorx="margin"/>
          </v:shape>
        </w:pict>
      </w:r>
    </w:p>
    <w:p w:rsidR="00A60B1A" w:rsidRDefault="004F4DEE" w:rsidP="004F4DEE">
      <w:pPr>
        <w:framePr w:w="5898" w:h="461" w:wrap="around" w:vAnchor="text" w:hAnchor="margin" w:x="1418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</w:rPr>
        <w:lastRenderedPageBreak/>
        <w:pict>
          <v:shape id="_x0000_s1032" type="#_x0000_t75" style="position:absolute;left:0;text-align:left;margin-left:16.65pt;margin-top:17.4pt;width:383.45pt;height:546.15pt;z-index:-4;mso-wrap-distance-left:0;mso-wrap-distance-right:0;mso-position-horizontal-relative:margin" wrapcoords="-28 0 -28 21581 21600 21581 21600 0 -28 0" o:allowincell="f">
            <v:imagedata r:id="rId11" o:title=""/>
            <w10:wrap type="tight" anchorx="margin"/>
          </v:shape>
        </w:pict>
      </w:r>
      <w:r>
        <w:rPr>
          <w:color w:val="auto"/>
          <w:sz w:val="2"/>
          <w:szCs w:val="2"/>
          <w:lang w:eastAsia="ru-RU"/>
        </w:rPr>
        <w:pict>
          <v:shape id="_x0000_i1026" type="#_x0000_t75" style="width:5.15pt;height:5.15pt">
            <v:imagedata r:id="rId6" o:title=""/>
          </v:shape>
        </w:pict>
      </w:r>
    </w:p>
    <w:p w:rsidR="00A60B1A" w:rsidRDefault="004F4DEE">
      <w:pPr>
        <w:rPr>
          <w:color w:val="auto"/>
          <w:sz w:val="2"/>
          <w:szCs w:val="2"/>
          <w:lang w:eastAsia="ru-RU"/>
        </w:rPr>
        <w:sectPr w:rsidR="00A60B1A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1" type="#_x0000_t75" style="position:absolute;margin-left:-73.25pt;margin-top:-37pt;width:385.55pt;height:549.05pt;z-index:-5;mso-wrap-distance-left:0;mso-wrap-distance-right:0;mso-position-horizontal-relative:margin" wrapcoords="-28 0 -28 21581 21600 21581 21600 0 -28 0" o:allowincell="f">
            <v:imagedata r:id="rId12" o:title=""/>
            <w10:wrap type="tight" anchorx="margin"/>
          </v:shape>
        </w:pict>
      </w:r>
    </w:p>
    <w:p w:rsidR="00A60B1A" w:rsidRDefault="004F4DEE" w:rsidP="004F4DEE">
      <w:pPr>
        <w:framePr w:w="6465" w:h="461" w:wrap="around" w:vAnchor="text" w:hAnchor="margin" w:x="851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</w:rPr>
        <w:lastRenderedPageBreak/>
        <w:pict>
          <v:shape id="_x0000_s1033" type="#_x0000_t75" style="position:absolute;left:0;text-align:left;margin-left:14.7pt;margin-top:17.3pt;width:404.05pt;height:567.1pt;z-index:-3;mso-wrap-distance-left:0;mso-wrap-distance-right:0;mso-position-horizontal-relative:margin" wrapcoords="-27 0 -27 21581 21600 21581 21600 0 -27 0" o:allowincell="f">
            <v:imagedata r:id="rId13" o:title=""/>
            <w10:wrap type="tight" anchorx="margin"/>
          </v:shape>
        </w:pict>
      </w:r>
      <w:r>
        <w:rPr>
          <w:color w:val="auto"/>
          <w:sz w:val="2"/>
          <w:szCs w:val="2"/>
          <w:lang w:eastAsia="ru-RU"/>
        </w:rPr>
        <w:pict>
          <v:shape id="_x0000_i1027" type="#_x0000_t75" style="width:5.15pt;height:5.15pt">
            <v:imagedata r:id="rId6" o:title=""/>
          </v:shape>
        </w:pict>
      </w:r>
    </w:p>
    <w:p w:rsidR="00A60B1A" w:rsidRPr="004F4DEE" w:rsidRDefault="004F4DEE">
      <w:pPr>
        <w:rPr>
          <w:color w:val="auto"/>
          <w:sz w:val="2"/>
          <w:szCs w:val="2"/>
          <w:lang w:val="ru-RU" w:eastAsia="ru-RU"/>
        </w:rPr>
        <w:sectPr w:rsidR="00A60B1A" w:rsidRPr="004F4DEE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4" type="#_x0000_t75" style="position:absolute;margin-left:-64.25pt;margin-top:-42.15pt;width:381.85pt;height:548.15pt;z-index:-2;mso-wrap-distance-left:0;mso-wrap-distance-right:0;mso-position-horizontal-relative:margin" wrapcoords="-28 0 -28 21581 21600 21581 21600 0 -28 0" o:allowincell="f">
            <v:imagedata r:id="rId14" o:title=""/>
            <w10:wrap type="tight" anchorx="margin"/>
          </v:shape>
        </w:pict>
      </w:r>
    </w:p>
    <w:p w:rsidR="00A60B1A" w:rsidRPr="004F4DEE" w:rsidRDefault="00A60B1A" w:rsidP="004F4DEE">
      <w:pPr>
        <w:rPr>
          <w:color w:val="auto"/>
          <w:sz w:val="2"/>
          <w:szCs w:val="2"/>
          <w:lang w:val="ru-RU" w:eastAsia="ru-RU"/>
        </w:rPr>
      </w:pPr>
    </w:p>
    <w:sectPr w:rsidR="00A60B1A" w:rsidRPr="004F4DEE">
      <w:pgSz w:w="8391" w:h="11909"/>
      <w:pgMar w:top="1135" w:right="850" w:bottom="1135" w:left="1700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embedSystemFonts/>
  <w:bordersDoNotSurroundHeader/>
  <w:bordersDoNotSurroundFooter/>
  <w:proofState w:grammar="clean"/>
  <w:attachedTemplate r:id="rId1"/>
  <w:doNotTrackMoves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4DEE"/>
    <w:rsid w:val="004F4DEE"/>
    <w:rsid w:val="00A60B1A"/>
    <w:rsid w:val="00AF36BD"/>
    <w:rsid w:val="00C64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  <w:sz w:val="24"/>
      <w:szCs w:val="24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&#1056;&#1072;&#1073;&#1086;&#1095;&#1080;&#1081;%20&#1089;&#1090;&#1086;&#1083;\WIKI\&#1057;&#1086;&#1083;&#1086;&#1074;&#1100;&#1077;&#1074;&#1072;%20&#1058;.&#1040;.%20&#1076;&#1083;&#1103;%20&#1040;&#1048;&#1057;\&#1043;&#1088;&#1072;&#1084;&#1086;&#1090;&#1099;%20&#1089;&#1090;&#1091;&#1076;&#1077;&#1085;&#1090;&#1086;&#1074;\&#1056;&#1077;&#1079;&#1091;&#1083;&#1100;&#1090;&#1072;&#1090;&#1099;%20&#1091;&#1095;&#1072;&#1089;&#1090;&#1080;&#1103;%20&#1074;%20&#1092;&#1077;&#1089;&#1090;&#1080;&#1074;&#1072;&#1083;&#1077;%20&#1055;&#1086;&#1088;&#1090;&#1092;&#1086;&#1083;&#1080;&#1086;%20&#1091;&#1095;&#1077;&#1085;&#1080;&#1082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Результаты участия в фестивале Портфолио ученика.dot</Template>
  <TotalTime>11</TotalTime>
  <Pages>10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Диплом об участии в фестивале «Портфолио ученика»</vt:lpstr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Диплом об участии в фестивале «Портфолио ученика»</dc:title>
  <dc:subject>Фестиваль «Портфолио ученика»</dc:subject>
  <dc:creator>Admin</dc:creator>
  <cp:keywords/>
  <dc:description/>
  <cp:lastModifiedBy>Admin</cp:lastModifiedBy>
  <cp:revision>1</cp:revision>
  <dcterms:created xsi:type="dcterms:W3CDTF">2016-01-20T05:39:00Z</dcterms:created>
  <dcterms:modified xsi:type="dcterms:W3CDTF">2016-01-20T05:50:00Z</dcterms:modified>
</cp:coreProperties>
</file>